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D78" w:rsidRDefault="009E6599">
      <w:pPr>
        <w:tabs>
          <w:tab w:val="left" w:pos="2268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-267335</wp:posOffset>
                </wp:positionV>
                <wp:extent cx="6771005" cy="11049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005" cy="1104900"/>
                          <a:chOff x="0" y="0"/>
                          <a:chExt cx="6771005" cy="1104900"/>
                        </a:xfrm>
                      </wpg:grpSpPr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248025" y="66675"/>
                            <a:ext cx="297561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4D78" w:rsidRDefault="009E6599">
                              <w:pPr>
                                <w:jc w:val="right"/>
                                <w:rPr>
                                  <w:rFonts w:ascii="Calibri" w:hAnsi="Calibri" w:cs="Latha"/>
                                  <w:i/>
                                  <w:color w:val="365F91"/>
                                  <w:position w:val="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Latha"/>
                                  <w:i/>
                                  <w:color w:val="365F91"/>
                                  <w:position w:val="6"/>
                                  <w:sz w:val="16"/>
                                  <w:szCs w:val="16"/>
                                </w:rPr>
                                <w:t>Diocese of Portsmouth</w:t>
                              </w:r>
                            </w:p>
                            <w:p w:rsidR="00B54D78" w:rsidRDefault="009E6599">
                              <w:pPr>
                                <w:jc w:val="right"/>
                                <w:rPr>
                                  <w:rFonts w:ascii="Calibri" w:hAnsi="Calibr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  <w:t>St. Michael’s Road, Basingstoke, Hampshire RG22 6SR</w:t>
                              </w:r>
                            </w:p>
                            <w:p w:rsidR="00B54D78" w:rsidRDefault="009E6599">
                              <w:pPr>
                                <w:jc w:val="right"/>
                                <w:rPr>
                                  <w:rFonts w:ascii="Calibri" w:hAnsi="Calibr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  <w:t>Tel: (01256) 462661    Fax: (01256) 810359</w:t>
                              </w:r>
                            </w:p>
                            <w:p w:rsidR="00B54D78" w:rsidRDefault="009E6599">
                              <w:pPr>
                                <w:jc w:val="right"/>
                                <w:rPr>
                                  <w:rFonts w:ascii="Calibri" w:hAnsi="Calibr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  <w:t>Email: headteacher@bcs.hants.sch.uk</w:t>
                              </w:r>
                            </w:p>
                            <w:p w:rsidR="00B54D78" w:rsidRDefault="009E6599">
                              <w:pPr>
                                <w:jc w:val="right"/>
                                <w:rPr>
                                  <w:rFonts w:asciiTheme="minorHAnsi" w:hAnsiTheme="minorHAns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  <w:t>Website: www.bcs.hants.sch.uk</w:t>
                              </w:r>
                            </w:p>
                            <w:p w:rsidR="00B54D78" w:rsidRDefault="009E6599">
                              <w:pPr>
                                <w:jc w:val="right"/>
                                <w:rPr>
                                  <w:rFonts w:asciiTheme="minorHAnsi" w:hAnsiTheme="minorHAns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  <w:t xml:space="preserve">Headteacher: Mr J P Wright,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Latha"/>
                                  <w:color w:val="365F91"/>
                                  <w:position w:val="6"/>
                                  <w:sz w:val="18"/>
                                  <w:szCs w:val="18"/>
                                </w:rPr>
                                <w:t>BTh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1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 descr="Bishop Philip Egan Simplified Colour Arm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200" y="85725"/>
                            <a:ext cx="59880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6C46F" id="Group 7" o:spid="_x0000_s1026" style="position:absolute;left:0;text-align:left;margin-left:0;margin-top:-21.05pt;width:533.15pt;height:87pt;z-index:251659264" coordsize="67710,1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32480;top:666;width:29756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" stroked="f" strokecolor="#36f">
                  <v:textbox>
                    <w:txbxContent>
                      <w:p w:rsidR="00BD406A" w:rsidRPr="004A3E93" w:rsidRDefault="00BD406A" w:rsidP="002A75B2">
                        <w:pPr>
                          <w:jc w:val="right"/>
                          <w:rPr>
                            <w:rFonts w:ascii="Calibri" w:hAnsi="Calibri" w:cs="Latha"/>
                            <w:i/>
                            <w:color w:val="365F91"/>
                            <w:position w:val="6"/>
                            <w:sz w:val="16"/>
                            <w:szCs w:val="16"/>
                          </w:rPr>
                        </w:pPr>
                        <w:r w:rsidRPr="004A3E93">
                          <w:rPr>
                            <w:rFonts w:ascii="Calibri" w:hAnsi="Calibri" w:cs="Latha"/>
                            <w:i/>
                            <w:color w:val="365F91"/>
                            <w:position w:val="6"/>
                            <w:sz w:val="16"/>
                            <w:szCs w:val="16"/>
                          </w:rPr>
                          <w:t>Diocese of Portsmouth</w:t>
                        </w:r>
                      </w:p>
                      <w:p w:rsidR="00BD406A" w:rsidRPr="004A3E93" w:rsidRDefault="00BD406A" w:rsidP="002A75B2">
                        <w:pPr>
                          <w:jc w:val="right"/>
                          <w:rPr>
                            <w:rFonts w:ascii="Calibri" w:hAnsi="Calibri" w:cs="Latha"/>
                            <w:color w:val="365F91"/>
                            <w:position w:val="6"/>
                            <w:sz w:val="18"/>
                            <w:szCs w:val="18"/>
                          </w:rPr>
                        </w:pPr>
                        <w:r w:rsidRPr="004A3E93">
                          <w:rPr>
                            <w:rFonts w:ascii="Calibri" w:hAnsi="Calibr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St. Michael’s Road, Basingstoke, Hampshire RG22 6SR</w:t>
                        </w:r>
                      </w:p>
                      <w:p w:rsidR="00BD406A" w:rsidRPr="004A3E93" w:rsidRDefault="00BD406A" w:rsidP="002A75B2">
                        <w:pPr>
                          <w:jc w:val="right"/>
                          <w:rPr>
                            <w:rFonts w:ascii="Calibri" w:hAnsi="Calibri" w:cs="Latha"/>
                            <w:color w:val="365F91"/>
                            <w:position w:val="6"/>
                            <w:sz w:val="18"/>
                            <w:szCs w:val="18"/>
                          </w:rPr>
                        </w:pPr>
                        <w:r w:rsidRPr="004A3E93">
                          <w:rPr>
                            <w:rFonts w:ascii="Calibri" w:hAnsi="Calibr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Tel: (01256) 462661    Fax: (01256) 810359</w:t>
                        </w:r>
                      </w:p>
                      <w:p w:rsidR="00BD406A" w:rsidRPr="004A3E93" w:rsidRDefault="00BD406A" w:rsidP="002A75B2">
                        <w:pPr>
                          <w:jc w:val="right"/>
                          <w:rPr>
                            <w:rFonts w:ascii="Calibri" w:hAnsi="Calibri" w:cs="Latha"/>
                            <w:color w:val="365F91"/>
                            <w:position w:val="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E</w:t>
                        </w:r>
                        <w:r w:rsidRPr="004A3E93">
                          <w:rPr>
                            <w:rFonts w:ascii="Calibri" w:hAnsi="Calibr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mail: h</w:t>
                        </w:r>
                        <w:r>
                          <w:rPr>
                            <w:rFonts w:ascii="Calibri" w:hAnsi="Calibr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eadteacher@bcs</w:t>
                        </w:r>
                        <w:r w:rsidRPr="004A3E93">
                          <w:rPr>
                            <w:rFonts w:ascii="Calibri" w:hAnsi="Calibr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.hants.sch.uk</w:t>
                        </w:r>
                      </w:p>
                      <w:p w:rsidR="00BD406A" w:rsidRPr="004A3E93" w:rsidRDefault="00BD406A" w:rsidP="002A75B2">
                        <w:pPr>
                          <w:jc w:val="right"/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W</w:t>
                        </w:r>
                        <w:r w:rsidRPr="004A3E93"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ebsite: www.</w:t>
                        </w:r>
                        <w:r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bcs</w:t>
                        </w:r>
                        <w:r w:rsidRPr="004A3E93"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.hants.sch.uk</w:t>
                        </w:r>
                      </w:p>
                      <w:p w:rsidR="00BD406A" w:rsidRPr="004A3E93" w:rsidRDefault="00BD406A" w:rsidP="002A75B2">
                        <w:pPr>
                          <w:jc w:val="right"/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</w:pPr>
                        <w:r w:rsidRPr="004A3E93"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 xml:space="preserve">Headteacher: Mr </w:t>
                        </w:r>
                        <w:r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J P Wright</w:t>
                        </w:r>
                        <w:r w:rsidRPr="004A3E93"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Theme="minorHAnsi" w:hAnsiTheme="minorHAnsi" w:cs="Latha"/>
                            <w:color w:val="365F91"/>
                            <w:position w:val="6"/>
                            <w:sz w:val="18"/>
                            <w:szCs w:val="18"/>
                          </w:rPr>
                          <w:t>BTh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alt="logo" style="position:absolute;width:3390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">
                  <v:imagedata r:id="rId10" o:title="logo"/>
                  <v:path arrowok="t"/>
                </v:shape>
                <v:shape id="Picture 6" o:spid="_x0000_s1029" type="#_x0000_t75" alt="Bishop Philip Egan Simplified Colour Arms" style="position:absolute;left:61722;top:857;width:5988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">
                  <v:imagedata r:id="rId11" o:title="Bishop Philip Egan Simplified Colour Arms"/>
                  <v:path arrowok="t"/>
                </v:shape>
              </v:group>
            </w:pict>
          </mc:Fallback>
        </mc:AlternateContent>
      </w:r>
    </w:p>
    <w:p w:rsidR="00B54D78" w:rsidRDefault="00B54D78">
      <w:pPr>
        <w:tabs>
          <w:tab w:val="left" w:pos="2268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B54D78" w:rsidRDefault="00B54D78">
      <w:pPr>
        <w:tabs>
          <w:tab w:val="left" w:pos="2268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B54D78" w:rsidRDefault="00B54D78">
      <w:pPr>
        <w:tabs>
          <w:tab w:val="left" w:pos="2268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B54D78" w:rsidRDefault="00B54D78">
      <w:pPr>
        <w:tabs>
          <w:tab w:val="left" w:pos="2268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B54D78" w:rsidRDefault="00B54D78">
      <w:pPr>
        <w:tabs>
          <w:tab w:val="left" w:pos="2268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B54D78" w:rsidRDefault="00B54D78">
      <w:pPr>
        <w:tabs>
          <w:tab w:val="left" w:pos="2268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B54D78" w:rsidRDefault="00B54D78">
      <w:pPr>
        <w:tabs>
          <w:tab w:val="left" w:pos="2268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B54D78" w:rsidRDefault="009E6599">
      <w:pPr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A quick guide to post 16 qualifications</w:t>
      </w:r>
    </w:p>
    <w:p w:rsidR="00B54D78" w:rsidRDefault="00B54D78">
      <w:pPr>
        <w:rPr>
          <w:color w:val="000000"/>
          <w:sz w:val="27"/>
          <w:szCs w:val="27"/>
          <w:shd w:val="clear" w:color="auto" w:fill="FFFFFF"/>
        </w:rPr>
      </w:pPr>
    </w:p>
    <w:p w:rsidR="00B54D78" w:rsidRDefault="009E6599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 Levels</w:t>
      </w:r>
    </w:p>
    <w:p w:rsidR="00B54D78" w:rsidRDefault="009E6599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 Levels are an alternative to A levels, apprenticeships and other 16 to 19 courses. Equivalent to 3 A levels, a T Level focuses on vocational skills and can help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students into skilled employment, higher study or apprenticeships.</w:t>
      </w:r>
    </w:p>
    <w:p w:rsidR="00B54D78" w:rsidRDefault="00B54D78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B54D78" w:rsidRDefault="009E6599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Each T Level includes an in-depth industry placement that lasts at least 45 days. Students get valuable experience in the workplace; employers get early sight of the new talent in their in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dustry.</w:t>
      </w:r>
    </w:p>
    <w:p w:rsidR="00B54D78" w:rsidRDefault="00B54D78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B54D78" w:rsidRDefault="009E6599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T Level students spend 80% of the course in the classroom, learning the skills that employers need. The other 20% is a meaningful industry placement, where they put these skills into action.</w:t>
      </w:r>
    </w:p>
    <w:p w:rsidR="00B54D78" w:rsidRDefault="00B54D78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B54D78" w:rsidRDefault="009E6599">
      <w:pPr>
        <w:shd w:val="clear" w:color="auto" w:fill="FFFFFF"/>
        <w:spacing w:after="18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Not all colleges are offering every T level subject - s</w:t>
      </w:r>
      <w:r>
        <w:rPr>
          <w:rFonts w:asciiTheme="minorHAnsi" w:hAnsiTheme="minorHAnsi" w:cstheme="minorHAnsi"/>
          <w:sz w:val="22"/>
          <w:szCs w:val="22"/>
        </w:rPr>
        <w:t>o check out your local colleges for more information.</w:t>
      </w:r>
    </w:p>
    <w:p w:rsidR="00B54D78" w:rsidRDefault="009E6599">
      <w:pPr>
        <w:shd w:val="clear" w:color="auto" w:fill="FFFFFF"/>
        <w:spacing w:after="18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T levels that are currently available are:</w:t>
      </w:r>
    </w:p>
    <w:p w:rsidR="00B54D78" w:rsidRDefault="009E659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Education and Childcare</w:t>
      </w:r>
    </w:p>
    <w:p w:rsidR="00B54D78" w:rsidRDefault="009E659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Construction: design, surveying and planning</w:t>
      </w:r>
    </w:p>
    <w:p w:rsidR="00B54D78" w:rsidRDefault="009E659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Construction: on site - carpentry, plastering, painting and decorating, bricklaying</w:t>
      </w:r>
    </w:p>
    <w:p w:rsidR="00B54D78" w:rsidRDefault="009E659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</w:t>
      </w:r>
      <w:r>
        <w:rPr>
          <w:rFonts w:asciiTheme="minorHAnsi" w:hAnsiTheme="minorHAnsi" w:cstheme="minorHAnsi"/>
          <w:sz w:val="22"/>
          <w:szCs w:val="22"/>
        </w:rPr>
        <w:t>gital Production</w:t>
      </w:r>
    </w:p>
    <w:p w:rsidR="00B54D78" w:rsidRDefault="009E659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Digital Business Services</w:t>
      </w:r>
    </w:p>
    <w:p w:rsidR="00B54D78" w:rsidRDefault="009E659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Digital Support Services</w:t>
      </w:r>
    </w:p>
    <w:p w:rsidR="00B54D78" w:rsidRDefault="009E659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Health - Health Care</w:t>
      </w:r>
    </w:p>
    <w:p w:rsidR="00B54D78" w:rsidRDefault="009E659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Health Science</w:t>
      </w:r>
    </w:p>
    <w:p w:rsidR="00B54D78" w:rsidRDefault="009E659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Science</w:t>
      </w:r>
    </w:p>
    <w:p w:rsidR="00B54D78" w:rsidRDefault="009E6599">
      <w:pPr>
        <w:shd w:val="clear" w:color="auto" w:fill="FFFFFF"/>
        <w:spacing w:after="18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These T levels are being introduced in 2022:</w:t>
      </w:r>
    </w:p>
    <w:p w:rsidR="00B54D78" w:rsidRDefault="009E6599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Legal, Finance and Accounting</w:t>
      </w:r>
    </w:p>
    <w:p w:rsidR="00B54D78" w:rsidRDefault="009E6599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Business and Administration</w:t>
      </w:r>
    </w:p>
    <w:p w:rsidR="00B54D78" w:rsidRDefault="009E6599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Engineering and Manufacturing</w:t>
      </w:r>
    </w:p>
    <w:p w:rsidR="00B54D78" w:rsidRDefault="009E6599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BTEC</w:t>
      </w:r>
    </w:p>
    <w:p w:rsidR="00B54D78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BTECs,</w:t>
      </w:r>
      <w:r>
        <w:rPr>
          <w:rFonts w:asciiTheme="minorHAnsi" w:hAnsiTheme="minorHAnsi" w:cstheme="minorHAnsi"/>
          <w:sz w:val="22"/>
          <w:szCs w:val="22"/>
        </w:rPr>
        <w:t xml:space="preserve"> City &amp; Guilds and OCR Nationals are vocational qualifications, available in a wide range of subjects. Vocational qualifications offer practical learning programmes that relate to specific job roles or employment sectors.</w:t>
      </w:r>
    </w:p>
    <w:p w:rsidR="00B54D78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There are many different types of </w:t>
      </w:r>
      <w:r>
        <w:rPr>
          <w:rFonts w:asciiTheme="minorHAnsi" w:hAnsiTheme="minorHAnsi" w:cstheme="minorHAnsi"/>
          <w:sz w:val="22"/>
          <w:szCs w:val="22"/>
        </w:rPr>
        <w:t>vocational qualifications in a wide range of subjects at all levels, from Entry Level right up to Level 8.</w:t>
      </w:r>
    </w:p>
    <w:p w:rsidR="00B54D78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Vocational courses </w:t>
      </w:r>
      <w:proofErr w:type="gramStart"/>
      <w:r>
        <w:rPr>
          <w:rFonts w:asciiTheme="minorHAnsi" w:hAnsiTheme="minorHAnsi" w:cstheme="minorHAnsi"/>
          <w:sz w:val="22"/>
          <w:szCs w:val="22"/>
        </w:rPr>
        <w:t>are designed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to help students learn in a practical way about a specific job area. They can help students get the skills they need </w:t>
      </w:r>
      <w:r>
        <w:rPr>
          <w:rFonts w:asciiTheme="minorHAnsi" w:hAnsiTheme="minorHAnsi" w:cstheme="minorHAnsi"/>
          <w:sz w:val="22"/>
          <w:szCs w:val="22"/>
        </w:rPr>
        <w:t>to start a job, progress in a career or go on to higher levels of education.</w:t>
      </w:r>
    </w:p>
    <w:p w:rsidR="00B54D78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They </w:t>
      </w:r>
      <w:proofErr w:type="gramStart"/>
      <w:r>
        <w:rPr>
          <w:rFonts w:asciiTheme="minorHAnsi" w:hAnsiTheme="minorHAnsi" w:cstheme="minorHAnsi"/>
          <w:sz w:val="22"/>
          <w:szCs w:val="22"/>
        </w:rPr>
        <w:t>have been designed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in collaboration with industry, so they can equip students with the skills and knowledge that employers are looking for. The qualifications offer a mix of </w:t>
      </w:r>
      <w:r>
        <w:rPr>
          <w:rFonts w:asciiTheme="minorHAnsi" w:hAnsiTheme="minorHAnsi" w:cstheme="minorHAnsi"/>
          <w:sz w:val="22"/>
          <w:szCs w:val="22"/>
        </w:rPr>
        <w:t>theory and practice, and can also include an element of work experience.</w:t>
      </w:r>
    </w:p>
    <w:p w:rsidR="00B54D78" w:rsidRDefault="00B54D7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54D78" w:rsidRDefault="00B54D7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54D78" w:rsidRDefault="009E6599">
      <w:p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t>A Levels</w:t>
      </w:r>
      <w:proofErr w:type="gramEnd"/>
    </w:p>
    <w:p w:rsidR="00B54D78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Approximately half of all sixteen years olds go on to take A (Advanced) levels. These are academic qualifications valued by both universities and employers. </w:t>
      </w:r>
    </w:p>
    <w:p w:rsidR="00B54D78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level qualif</w:t>
      </w:r>
      <w:r>
        <w:rPr>
          <w:rFonts w:asciiTheme="minorHAnsi" w:hAnsiTheme="minorHAnsi" w:cstheme="minorHAnsi"/>
          <w:sz w:val="22"/>
          <w:szCs w:val="22"/>
        </w:rPr>
        <w:t>ications in England (not in Wales, Scotland or Northern Ireland) have changed and now all A levels are</w:t>
      </w:r>
      <w:proofErr w:type="gramStart"/>
      <w:r>
        <w:rPr>
          <w:rFonts w:asciiTheme="minorHAnsi" w:hAnsiTheme="minorHAnsi" w:cstheme="minorHAnsi"/>
          <w:sz w:val="22"/>
          <w:szCs w:val="22"/>
        </w:rPr>
        <w:t>  two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year linear qualifications with grades [A* - E] based on final exams taken at the end of the course. As well as being exams focused, they have less </w:t>
      </w:r>
      <w:r>
        <w:rPr>
          <w:rFonts w:asciiTheme="minorHAnsi" w:hAnsiTheme="minorHAnsi" w:cstheme="minorHAnsi"/>
          <w:sz w:val="22"/>
          <w:szCs w:val="22"/>
        </w:rPr>
        <w:t>emphasis on coursework. Most students take 3 A level subjects.</w:t>
      </w:r>
    </w:p>
    <w:p w:rsidR="00B54D78" w:rsidRPr="009E6599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Over 20% of </w:t>
      </w:r>
      <w:r w:rsidRPr="009E6599">
        <w:rPr>
          <w:rFonts w:asciiTheme="minorHAnsi" w:hAnsiTheme="minorHAnsi" w:cstheme="minorHAnsi"/>
          <w:sz w:val="22"/>
          <w:szCs w:val="22"/>
        </w:rPr>
        <w:t>colleges</w:t>
      </w:r>
      <w:r w:rsidRPr="009E6599">
        <w:rPr>
          <w:rFonts w:asciiTheme="minorHAnsi" w:hAnsiTheme="minorHAnsi" w:cstheme="minorHAnsi"/>
          <w:sz w:val="22"/>
          <w:szCs w:val="22"/>
        </w:rPr>
        <w:t xml:space="preserve"> are only offering the A level qualifications without the opportunity to take an AS level qualification in year 12. This is because if students carry on studying this subject</w:t>
      </w:r>
      <w:r w:rsidRPr="009E6599">
        <w:rPr>
          <w:rFonts w:asciiTheme="minorHAnsi" w:hAnsiTheme="minorHAnsi" w:cstheme="minorHAnsi"/>
          <w:sz w:val="22"/>
          <w:szCs w:val="22"/>
        </w:rPr>
        <w:t xml:space="preserve"> into year 13 the AS level grade does not go towards their final </w:t>
      </w:r>
      <w:proofErr w:type="gramStart"/>
      <w:r w:rsidRPr="009E6599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9E6599">
        <w:rPr>
          <w:rFonts w:asciiTheme="minorHAnsi" w:hAnsiTheme="minorHAnsi" w:cstheme="minorHAnsi"/>
          <w:sz w:val="22"/>
          <w:szCs w:val="22"/>
        </w:rPr>
        <w:t xml:space="preserve"> level grade.</w:t>
      </w:r>
    </w:p>
    <w:p w:rsidR="00B54D78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9E6599">
        <w:rPr>
          <w:rFonts w:asciiTheme="minorHAnsi" w:hAnsiTheme="minorHAnsi" w:cstheme="minorHAnsi"/>
          <w:sz w:val="22"/>
          <w:szCs w:val="22"/>
        </w:rPr>
        <w:t>Some college</w:t>
      </w:r>
      <w:r w:rsidRPr="009E6599">
        <w:rPr>
          <w:rFonts w:asciiTheme="minorHAnsi" w:hAnsiTheme="minorHAnsi" w:cstheme="minorHAnsi"/>
          <w:sz w:val="22"/>
          <w:szCs w:val="22"/>
        </w:rPr>
        <w:t>s</w:t>
      </w:r>
      <w:r w:rsidRPr="009E6599">
        <w:rPr>
          <w:rFonts w:asciiTheme="minorHAnsi" w:hAnsiTheme="minorHAnsi" w:cstheme="minorHAnsi"/>
          <w:sz w:val="22"/>
          <w:szCs w:val="22"/>
        </w:rPr>
        <w:t xml:space="preserve"> are continuing to offer students the opportunity to take </w:t>
      </w:r>
      <w:proofErr w:type="gramStart"/>
      <w:r w:rsidRPr="009E6599">
        <w:rPr>
          <w:rFonts w:asciiTheme="minorHAnsi" w:hAnsiTheme="minorHAnsi" w:cstheme="minorHAnsi"/>
          <w:sz w:val="22"/>
          <w:szCs w:val="22"/>
        </w:rPr>
        <w:t>4</w:t>
      </w:r>
      <w:proofErr w:type="gramEnd"/>
      <w:r w:rsidRPr="009E6599">
        <w:rPr>
          <w:rFonts w:asciiTheme="minorHAnsi" w:hAnsiTheme="minorHAnsi" w:cstheme="minorHAnsi"/>
          <w:sz w:val="22"/>
          <w:szCs w:val="22"/>
        </w:rPr>
        <w:t xml:space="preserve"> AS level qualifications in year 12. This can enable students to gain an AS grade if they decid</w:t>
      </w:r>
      <w:bookmarkStart w:id="0" w:name="_GoBack"/>
      <w:bookmarkEnd w:id="0"/>
      <w:r w:rsidRPr="009E6599">
        <w:rPr>
          <w:rFonts w:asciiTheme="minorHAnsi" w:hAnsiTheme="minorHAnsi" w:cstheme="minorHAnsi"/>
          <w:sz w:val="22"/>
          <w:szCs w:val="22"/>
        </w:rPr>
        <w:t xml:space="preserve">e to drop </w:t>
      </w:r>
      <w:r w:rsidRPr="009E6599">
        <w:rPr>
          <w:rFonts w:asciiTheme="minorHAnsi" w:hAnsiTheme="minorHAnsi" w:cstheme="minorHAnsi"/>
          <w:sz w:val="22"/>
          <w:szCs w:val="22"/>
        </w:rPr>
        <w:t>it after year 12 exams. AS exams can also help students to see how they are doing in their subjects. However, many college</w:t>
      </w:r>
      <w:r w:rsidRPr="009E6599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are dropping these as they say the revision and exams take up too much teaching time.</w:t>
      </w:r>
    </w:p>
    <w:p w:rsidR="00B54D78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AS and A level grades both carry UCAS tariff po</w:t>
      </w:r>
      <w:r>
        <w:rPr>
          <w:rFonts w:asciiTheme="minorHAnsi" w:hAnsiTheme="minorHAnsi" w:cstheme="minorHAnsi"/>
          <w:sz w:val="22"/>
          <w:szCs w:val="22"/>
        </w:rPr>
        <w:t>ints. Although AS levels only carry 40% of the points of an A level.</w:t>
      </w:r>
    </w:p>
    <w:p w:rsidR="00B54D78" w:rsidRDefault="009E6599">
      <w:pPr>
        <w:pStyle w:val="NormalWeb"/>
        <w:shd w:val="clear" w:color="auto" w:fill="FFFFFF"/>
        <w:spacing w:before="0" w:beforeAutospacing="0" w:after="188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What A and AS levels students can choose will be determined by what is available in their school or college. If students want to do a specific higher education </w:t>
      </w:r>
      <w:proofErr w:type="gramStart"/>
      <w:r>
        <w:rPr>
          <w:rFonts w:asciiTheme="minorHAnsi" w:hAnsiTheme="minorHAnsi" w:cstheme="minorHAnsi"/>
          <w:sz w:val="22"/>
          <w:szCs w:val="22"/>
        </w:rPr>
        <w:t>course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in the future it is </w:t>
      </w:r>
      <w:r>
        <w:rPr>
          <w:rFonts w:asciiTheme="minorHAnsi" w:hAnsiTheme="minorHAnsi" w:cstheme="minorHAnsi"/>
          <w:sz w:val="22"/>
          <w:szCs w:val="22"/>
        </w:rPr>
        <w:t>a good idea to check which A levels may be needed for that course.</w:t>
      </w:r>
    </w:p>
    <w:p w:rsidR="00B54D78" w:rsidRDefault="00B54D7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54D78" w:rsidRDefault="009E6599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Apprenticeships</w:t>
      </w:r>
    </w:p>
    <w:p w:rsidR="00B54D78" w:rsidRDefault="009E6599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Apprenticeships give students the chance to gain nationally recognised qualifications while getting a weekly wage. There are different levels available, including new Degre</w:t>
      </w:r>
      <w:r>
        <w:rPr>
          <w:rFonts w:asciiTheme="minorHAnsi" w:hAnsiTheme="minorHAnsi" w:cstheme="minorHAnsi"/>
          <w:sz w:val="22"/>
          <w:szCs w:val="22"/>
        </w:rPr>
        <w:t>e Apprenticeships.</w:t>
      </w:r>
    </w:p>
    <w:p w:rsidR="00B54D78" w:rsidRDefault="00B54D78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54D78" w:rsidRDefault="009E6599">
      <w:pPr>
        <w:shd w:val="clear" w:color="auto" w:fill="FFFFFF"/>
        <w:spacing w:after="18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apprenticeship levels are:</w:t>
      </w:r>
    </w:p>
    <w:p w:rsidR="00B54D78" w:rsidRDefault="009E659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Intermediate Apprenticeships (equivalent to five good GCSE passes)</w:t>
      </w:r>
    </w:p>
    <w:p w:rsidR="00B54D78" w:rsidRDefault="009E659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Advanced Apprenticeships (equivalent to two A level passes)</w:t>
      </w:r>
    </w:p>
    <w:p w:rsidR="00B54D78" w:rsidRDefault="009E659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Higher Apprenticeships - which will lead to qualifications at level 4 - 7.</w:t>
      </w:r>
    </w:p>
    <w:p w:rsidR="00B54D78" w:rsidRDefault="009E659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Degree Apprenticeships will be at Level 4 to 6.</w:t>
      </w:r>
    </w:p>
    <w:p w:rsidR="00B54D78" w:rsidRDefault="009E6599">
      <w:pPr>
        <w:shd w:val="clear" w:color="auto" w:fill="FFFFFF"/>
        <w:spacing w:after="18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Apprenticeships are available in more than 200 roles across a wide variety of industry sectors, ranging from accountancy and business administration to construction, engineering, manufacturing and many more. </w:t>
      </w:r>
      <w:r>
        <w:rPr>
          <w:rFonts w:asciiTheme="minorHAnsi" w:hAnsiTheme="minorHAnsi" w:cstheme="minorHAnsi"/>
          <w:sz w:val="22"/>
          <w:szCs w:val="22"/>
        </w:rPr>
        <w:t>All apprenticeships include the following elements:</w:t>
      </w:r>
    </w:p>
    <w:p w:rsidR="00B54D78" w:rsidRDefault="009E6599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 appropriate work-based qualification such as a National Vocational Qualification (NVQ);</w:t>
      </w:r>
    </w:p>
    <w:p w:rsidR="00B54D78" w:rsidRDefault="009E6599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Key Skills qualifications, e.g. working in teams, problem-solving, communication and using new technology;</w:t>
      </w:r>
    </w:p>
    <w:p w:rsidR="00B54D78" w:rsidRDefault="009E6599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tech</w:t>
      </w:r>
      <w:r>
        <w:rPr>
          <w:rFonts w:asciiTheme="minorHAnsi" w:hAnsiTheme="minorHAnsi" w:cstheme="minorHAnsi"/>
          <w:sz w:val="22"/>
          <w:szCs w:val="22"/>
        </w:rPr>
        <w:t>nical qualification such as an NVQ, BTEC or City &amp; Guilds; HNC, HND and,</w:t>
      </w:r>
    </w:p>
    <w:p w:rsidR="00B54D78" w:rsidRDefault="009E6599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Other qualifications as specified by the occupation.</w:t>
      </w:r>
    </w:p>
    <w:p w:rsidR="00B54D78" w:rsidRDefault="009E6599">
      <w:pPr>
        <w:shd w:val="clear" w:color="auto" w:fill="FFFFFF"/>
        <w:spacing w:after="18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Apprenticeships are open to all age groups above 16 years-old, whether students are just leaving school, have been working for yea</w:t>
      </w:r>
      <w:r>
        <w:rPr>
          <w:rFonts w:asciiTheme="minorHAnsi" w:hAnsiTheme="minorHAnsi" w:cstheme="minorHAnsi"/>
          <w:sz w:val="22"/>
          <w:szCs w:val="22"/>
        </w:rPr>
        <w:t>rs or are seeking to start a new career.</w:t>
      </w:r>
    </w:p>
    <w:p w:rsidR="00B54D78" w:rsidRDefault="00B54D78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</w:p>
    <w:p w:rsidR="00B54D78" w:rsidRDefault="009E6599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sz w:val="22"/>
          <w:szCs w:val="22"/>
          <w:lang w:val="en-US" w:eastAsia="en-US"/>
        </w:rPr>
        <w:t>Mrs. S. Roberts</w:t>
      </w:r>
    </w:p>
    <w:p w:rsidR="00B54D78" w:rsidRDefault="00B54D78">
      <w:pPr>
        <w:tabs>
          <w:tab w:val="left" w:pos="2268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B54D78">
      <w:headerReference w:type="default" r:id="rId12"/>
      <w:footerReference w:type="default" r:id="rId13"/>
      <w:pgSz w:w="11906" w:h="16838" w:code="9"/>
      <w:pgMar w:top="709" w:right="849" w:bottom="1438" w:left="567" w:header="709" w:footer="1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D78" w:rsidRDefault="009E6599">
      <w:r>
        <w:separator/>
      </w:r>
    </w:p>
  </w:endnote>
  <w:endnote w:type="continuationSeparator" w:id="0">
    <w:p w:rsidR="00B54D78" w:rsidRDefault="009E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D78" w:rsidRDefault="009E659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-142875</wp:posOffset>
              </wp:positionH>
              <wp:positionV relativeFrom="paragraph">
                <wp:posOffset>-38100</wp:posOffset>
              </wp:positionV>
              <wp:extent cx="7272020" cy="1168400"/>
              <wp:effectExtent l="0" t="0" r="508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2020" cy="1168400"/>
                        <a:chOff x="0" y="0"/>
                        <a:chExt cx="7272020" cy="1168400"/>
                      </a:xfrm>
                    </wpg:grpSpPr>
                    <pic:pic xmlns:pic="http://schemas.openxmlformats.org/drawingml/2006/picture">
                      <pic:nvPicPr>
                        <pic:cNvPr id="78" name="Picture 7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6350" y="390525"/>
                          <a:ext cx="2185670" cy="777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" name="Picture 79" descr="RRSA-ROC-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8125" y="0"/>
                          <a:ext cx="551180" cy="558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1" name="Picture 8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24425" y="85725"/>
                          <a:ext cx="742950" cy="384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Picture 82" descr="C:\Users\galleyni\AppData\Local\Microsoft\Windows\Temporary Internet Files\Content.Outlook\R3S42EMN\Quality%20Mark%20Logo%2015-17%20-%20Silver (2)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47975" y="76200"/>
                          <a:ext cx="8705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Picture 80" descr="http://webmail.hants.gov.uk/mime.php?file=SCITT_logo_RGB_small.png&amp;name=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0750" y="38100"/>
                          <a:ext cx="99187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3" name="Picture 83" descr="C:\Users\galleyni\AppData\Local\Microsoft\Windows\INetCache\Content.Outlook\XQB7XJ43\Revised 2017 logo QiCS jpg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57325" y="647700"/>
                          <a:ext cx="13798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4" name="Picture 84" descr="D:\Other assets\SSAT Logo\JPG version\RGB\HI-RES\SSAT LOGO HI-RES.jp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76275"/>
                          <a:ext cx="137033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" name="Picture 87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24175" y="628650"/>
                          <a:ext cx="2184400" cy="307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" name="Picture 86" descr="Image result for btec logo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3075" y="104775"/>
                          <a:ext cx="73152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Picture 85" descr="C:\Users\galleyni\AppData\Local\Temp\Temp1_DofE_Logo_Pack_1_-_RGB_JPEGs (1).zip\DofE_Logo_Pack_1_-_RGB_JPEGs\DofE Full logo - gunmetal RGB.jpg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95250"/>
                          <a:ext cx="13671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FEE252" id="Group 1" o:spid="_x0000_s1026" style="position:absolute;margin-left:-11.25pt;margin-top:-3pt;width:572.6pt;height:92pt;z-index:251659264" coordsize="72720,11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NHjQwoI5AYACOQGABUAAABkcnMvbWVkaWEvaW1hZ2UyLmpwZWf/2P/t&#10;ACxQaG90b3Nob3AgMy4wADhCSU0D7QAAAAAAEACWAAAAAQABAJYAAAABAAH/4e/s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b0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zdGMTE3NDA3MjA2ODEx&#10;OERCQjhCRDc2QjQ3RDkzNjwvc3RFdnQ6aW5zdGFuY2VJRD4KICAgICAgICAgICAgICAgICAgPHN0&#10;RXZ0OndoZW4+MjAxMC0xMi0xN1QxMjoxOTowOVo8L3N0RXZ0OndoZW4+CiAgICAgICAgICAgICAg&#10;ICAgIDxzdEV2dDpzb2Z0d2FyZUFnZW50PkFkb2JlIElsbHVzdHJhdG9yIENTND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DM4MDExNzQwNzIwNjgxMTk3QTU5MEU4N0U5MzY5M0E8L3N0RXZ0Omluc3RhbmNlSUQ+&#10;CiAgICAgICAgICAgICAgICAgIDxzdEV2dDp3aGVuPjIwMTAtMTItMjFUMTQ6MzQ6NTdaPC9zdEV2&#10;dDp3aGVuPgogICAgICAgICAgICAgICAgICA8c3RFdnQ6c29mdHdhcmVBZ2VudD5BZG9iZSBJbGx1&#10;c3RyYXRvciBDUzQ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0ODAxMTc0MDcyMDY4MTE5N0E1OTBFODdFOTM2&#10;OTNBPC9zdEV2dDppbnN0YW5jZUlEPgogICAgICAgICAgICAgICAgICA8c3RFdnQ6d2hlbj4yMDEw&#10;LTEyLTIxVDE0OjM2OjE3Wjwvc3RFdnQ6d2hlbj4KICAgICAgICAgICAgICAgICAgPHN0RXZ0OnNv&#10;ZnR3YXJlQWdlbnQ+QWRvYmUgSWxsdXN0cmF0b3IgQ1M0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MTgwMTE3&#10;NDA3MjA2ODExODA4MzgzQzBBOTdFNDc4Mjwvc3RFdnQ6aW5zdGFuY2VJRD4KICAgICAgICAgICAg&#10;ICAgICAgPHN0RXZ0OndoZW4+MjAxMS0wMS0xMFQxMjoxMTo0Nlo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DI4MDExNzQwNzIwNjgxMTgwODM4M0MwQTk3RTQ3ODI8L3N0RXZ0Omlu&#10;c3RhbmNlSUQ+CiAgICAgICAgICAgICAgICAgIDxzdEV2dDp3aGVuPjIwMTEtMDEtMTBUMTM6MjQ6&#10;MTFa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zODAxMTc0MDcyMDY4MTE4MDgz&#10;ODNDMEE5N0U0NzgyPC9zdEV2dDppbnN0YW5jZUlEPgogICAgICAgICAgICAgICAgICA8c3RFdnQ6&#10;d2hlbj4yMDExLTAxLTEwVDEzOjI1OjE2Wj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NDgwMTE3NDA3MjA2ODExODA4MzgzQzBBOTdFNDc4Mjwvc3RFdnQ6aW5zdGFuY2VJRD4KICAg&#10;ICAgICAgICAgICAgICAgPHN0RXZ0OndoZW4+MjAxMS0wMS0xMFQxMzoyOToxM1o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DU4MDExNzQwNzIwNjgxMTgwODM4M0MwQTk3RTQ3ODI8&#10;L3N0RXZ0Omluc3RhbmNlSUQ+CiAgICAgICAgICAgICAgICAgIDxzdEV2dDp3aGVuPjIwMTEtMDEt&#10;MTBUMTM6MzA6MDZa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2ODAxMTc0MDcy&#10;MDY4MTE4MDgzODNDMEE5N0U0NzgyPC9zdEV2dDppbnN0YW5jZUlEPgogICAgICAgICAgICAgICAg&#10;ICA8c3RFdnQ6d2hlbj4yMDExLTAxLTEwVDEzOjQxOjA4Wj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A5ODAxMTc0MDcyMDY4MTE4MDgzODND&#10;MEE5N0U0NzgyPC9zdEV2dDppbnN0YW5jZUlEPgogICAgICAgICAgICAgICAgICA8c3RFdnQ6d2hl&#10;bj4yMDExLTAxLTEwVDEzOjQ5OjQ2Wj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QTgwMTE3NDA3MjA2ODExODA4MzgzQzBBOTdFNDc4Mjwvc3RFdnQ6aW5zdGFuY2VJRD4KICAgICAg&#10;ICAgICAgICAgICAgPHN0RXZ0OndoZW4+MjAxMS0wMS0xMFQxMzo1MToxNlo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EMxNEQyOUIxNTIwNjgxMTgwODM4M0MwQTk3RTQ3ODI8L3N0&#10;RXZ0Omluc3RhbmNlSUQ+CiAgICAgICAgICAgICAgICAgIDxzdEV2dDp3aGVuPjIwMTEtMDEtMTBU&#10;MTM6NTM6MDZa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TExNEQyOUIxNTIwNjgxMTgwODM4M0MwQTk3RTQ3ODI8L3N0RXZ0Omluc3RhbmNl&#10;SUQ+CiAgICAgICAgICAgICAgICAgIDxzdEV2dDp3aGVuPjIwMTEtMDEtMTBUMTQ6NDM6NTVa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U0ODk3NEM0OEYyMDY4MTE4MDgzODNDMEE5&#10;N0U0NzgyPC9zdEV2dDppbnN0YW5jZUlEPgogICAgICAgICAgICAgICAgICA8c3RFdnQ6d2hlbj4y&#10;MDExLTAxLTExVDEyOjI1OjQ0Wj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IAAAAAA/9sAQwABAQEBAQEBAQEBAQEBAQEB&#10;AQEBAQEBAQEBAQEBAQEBAQEBAQEBAQEBAQEBAgICAgICAgICAgIDAwMDAwMDAwMD/8AAFAgDTAL8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N/j3v8AHvf497/H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CLuIt+kWAADp&#10;FgAAFQAAAGRycy9tZWRpYS9pbWFnZTMuanBlZ//Y/+AAEEpGSUYAAQEBANwA3AAA/9sAQwACAQEC&#10;AQECAgICAgICAgMFAwMDAwMGBAQDBQcGBwcHBgcHCAkLCQgICggHBwoNCgoLDAwMDAcJDg8NDA4L&#10;DAwM/9sAQwECAgIDAwMGAwMGDAgHCAwMDAwMDAwMDAwMDAwMDAwMDAwMDAwMDAwMDAwMDAwMDAwM&#10;DAwMDAwMDAwMDAwMDAwM/8AAEQgAcQD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" o:spid="_x0000_s1027" type="#_x0000_t75" style="position:absolute;left:50863;top:3905;width:21857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">
                <v:imagedata r:id="rId11" o:title=""/>
                <v:path arrowok="t"/>
              </v:shape>
              <v:shape id="Picture 79" o:spid="_x0000_s1028" type="#_x0000_t75" alt="RRSA-ROC-Logo" style="position:absolute;left:40481;width:5512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">
                <v:imagedata r:id="rId12" o:title="RRSA-ROC-Logo"/>
                <v:path arrowok="t"/>
              </v:shape>
              <v:shape id="Picture 81" o:spid="_x0000_s1029" type="#_x0000_t75" style="position:absolute;left:49244;top:857;width:7429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">
                <v:imagedata r:id="rId13" o:title=""/>
                <v:path arrowok="t"/>
              </v:shape>
              <v:shape id="Picture 82" o:spid="_x0000_s1030" type="#_x0000_t75" style="position:absolute;left:28479;top:762;width:8706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">
                <v:imagedata r:id="rId14" o:title="Quality%20Mark%20Logo%2015-17%20-%20Silver (2)"/>
                <v:path arrowok="t"/>
              </v:shape>
              <v:shape id="Picture 80" o:spid="_x0000_s1031" type="#_x0000_t75" alt="http://webmail.hants.gov.uk/mime.php?file=SCITT_logo_RGB_small.png&amp;name=" style="position:absolute;left:60007;top:381;width:9919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">
                <v:imagedata r:id="rId15" o:title="mime.php?file=SCITT_logo_RGB_small"/>
                <v:path arrowok="t"/>
              </v:shape>
              <v:shape id="Picture 83" o:spid="_x0000_s1032" type="#_x0000_t75" style="position:absolute;left:14573;top:6477;width:13798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">
                <v:imagedata r:id="rId16" o:title="Revised 2017 logo QiCS jpg"/>
                <v:path arrowok="t"/>
              </v:shape>
              <v:shape id="Picture 84" o:spid="_x0000_s1033" type="#_x0000_t75" style="position:absolute;top:6762;width:13703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">
                <v:imagedata r:id="rId17" o:title="SSAT LOGO HI-RES"/>
                <v:path arrowok="t"/>
              </v:shape>
              <v:shape id="Picture 87" o:spid="_x0000_s1034" type="#_x0000_t75" style="position:absolute;left:29241;top:6286;width:21844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">
                <v:imagedata r:id="rId18" o:title=""/>
                <v:path arrowok="t"/>
              </v:shape>
              <v:shape id="Picture 86" o:spid="_x0000_s1035" type="#_x0000_t75" alt="Image result for btec logo" style="position:absolute;left:17430;top:1047;width:7315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">
                <v:imagedata r:id="rId19" o:title="Image result for btec logo"/>
              </v:shape>
              <v:shape id="Picture 85" o:spid="_x0000_s1036" type="#_x0000_t75" style="position:absolute;left:952;top:952;width:13672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">
                <v:imagedata r:id="rId20" o:title="DofE Full logo - gunmetal RGB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D78" w:rsidRDefault="009E6599">
      <w:r>
        <w:separator/>
      </w:r>
    </w:p>
  </w:footnote>
  <w:footnote w:type="continuationSeparator" w:id="0">
    <w:p w:rsidR="00B54D78" w:rsidRDefault="009E6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D78" w:rsidRDefault="00B54D78">
    <w:pPr>
      <w:pStyle w:val="Header"/>
      <w:tabs>
        <w:tab w:val="clear" w:pos="4153"/>
        <w:tab w:val="clear" w:pos="83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B1FAA"/>
    <w:multiLevelType w:val="multilevel"/>
    <w:tmpl w:val="F3909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5A1511"/>
    <w:multiLevelType w:val="hybridMultilevel"/>
    <w:tmpl w:val="4080C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62007"/>
    <w:multiLevelType w:val="multilevel"/>
    <w:tmpl w:val="D6D2E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C760E4"/>
    <w:multiLevelType w:val="hybridMultilevel"/>
    <w:tmpl w:val="981A87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B0118"/>
    <w:multiLevelType w:val="multilevel"/>
    <w:tmpl w:val="2C12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0730BD"/>
    <w:multiLevelType w:val="multilevel"/>
    <w:tmpl w:val="063C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003875"/>
    <w:multiLevelType w:val="hybridMultilevel"/>
    <w:tmpl w:val="470623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B955BA"/>
    <w:multiLevelType w:val="multilevel"/>
    <w:tmpl w:val="1B1C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FE62BB"/>
    <w:multiLevelType w:val="multilevel"/>
    <w:tmpl w:val="CD00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78"/>
    <w:rsid w:val="009E6599"/>
    <w:rsid w:val="00B5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751B4B2F"/>
  <w15:docId w15:val="{ED23F29B-0B04-4A80-8E7D-00A0B92EB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after="160" w:line="252" w:lineRule="auto"/>
      <w:ind w:left="720"/>
      <w:contextualSpacing/>
    </w:pPr>
    <w:rPr>
      <w:rFonts w:ascii="Calibri" w:eastAsiaTheme="minorHAnsi" w:hAnsi="Calibri" w:cs="Calibri"/>
      <w:sz w:val="22"/>
      <w:szCs w:val="22"/>
    </w:rPr>
  </w:style>
  <w:style w:type="paragraph" w:customStyle="1" w:styleId="Header1">
    <w:name w:val="Header 1"/>
    <w:basedOn w:val="Title"/>
    <w:link w:val="Header1Char"/>
    <w:qFormat/>
    <w:pPr>
      <w:pBdr>
        <w:bottom w:val="single" w:sz="8" w:space="4" w:color="4F81BD" w:themeColor="accent1"/>
      </w:pBdr>
      <w:spacing w:after="300"/>
    </w:pPr>
    <w:rPr>
      <w:rFonts w:asciiTheme="minorHAnsi" w:hAnsiTheme="minorHAnsi"/>
      <w:b/>
      <w:color w:val="365F91" w:themeColor="accent1" w:themeShade="BF"/>
      <w:spacing w:val="5"/>
      <w:szCs w:val="52"/>
      <w:lang w:eastAsia="en-US"/>
    </w:rPr>
  </w:style>
  <w:style w:type="character" w:customStyle="1" w:styleId="Header1Char">
    <w:name w:val="Header 1 Char"/>
    <w:basedOn w:val="TitleChar"/>
    <w:link w:val="Header1"/>
    <w:rPr>
      <w:rFonts w:asciiTheme="minorHAnsi" w:eastAsiaTheme="majorEastAsia" w:hAnsiTheme="minorHAnsi" w:cstheme="majorBidi"/>
      <w:b/>
      <w:color w:val="365F91" w:themeColor="accent1" w:themeShade="BF"/>
      <w:spacing w:val="5"/>
      <w:kern w:val="28"/>
      <w:sz w:val="56"/>
      <w:szCs w:val="52"/>
      <w:lang w:eastAsia="en-US"/>
    </w:rPr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0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6025">
          <w:marLeft w:val="0"/>
          <w:marRight w:val="0"/>
          <w:marTop w:val="1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448">
                  <w:marLeft w:val="51"/>
                  <w:marRight w:val="51"/>
                  <w:marTop w:val="0"/>
                  <w:marBottom w:val="0"/>
                  <w:divBdr>
                    <w:top w:val="single" w:sz="4" w:space="0" w:color="CECFD1"/>
                    <w:left w:val="none" w:sz="0" w:space="0" w:color="auto"/>
                    <w:bottom w:val="single" w:sz="4" w:space="0" w:color="CECFD1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8.jpeg"/><Relationship Id="rId18" Type="http://schemas.openxmlformats.org/officeDocument/2006/relationships/image" Target="media/image23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openxmlformats.org/officeDocument/2006/relationships/image" Target="media/image17.jpeg"/><Relationship Id="rId17" Type="http://schemas.openxmlformats.org/officeDocument/2006/relationships/image" Target="media/image22.jpeg"/><Relationship Id="rId2" Type="http://schemas.openxmlformats.org/officeDocument/2006/relationships/image" Target="media/image6.jpeg"/><Relationship Id="rId16" Type="http://schemas.openxmlformats.org/officeDocument/2006/relationships/image" Target="media/image21.jpeg"/><Relationship Id="rId20" Type="http://schemas.openxmlformats.org/officeDocument/2006/relationships/image" Target="media/image25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6.jpeg"/><Relationship Id="rId5" Type="http://schemas.openxmlformats.org/officeDocument/2006/relationships/image" Target="media/image9.png"/><Relationship Id="rId15" Type="http://schemas.openxmlformats.org/officeDocument/2006/relationships/image" Target="media/image20.png"/><Relationship Id="rId10" Type="http://schemas.openxmlformats.org/officeDocument/2006/relationships/image" Target="media/image14.jpeg"/><Relationship Id="rId19" Type="http://schemas.openxmlformats.org/officeDocument/2006/relationships/image" Target="media/image24.jpe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F40F9-27D1-4876-8207-1DA26B289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6C3569EF</Template>
  <TotalTime>1</TotalTime>
  <Pages>2</Pages>
  <Words>786</Words>
  <Characters>4103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NJB</vt:lpstr>
    </vt:vector>
  </TitlesOfParts>
  <Company>EdiCT</Company>
  <LinksUpToDate>false</LinksUpToDate>
  <CharactersWithSpaces>4880</CharactersWithSpaces>
  <SharedDoc>false</SharedDoc>
  <HLinks>
    <vt:vector size="6" baseType="variant">
      <vt:variant>
        <vt:i4>8257578</vt:i4>
      </vt:variant>
      <vt:variant>
        <vt:i4>0</vt:i4>
      </vt:variant>
      <vt:variant>
        <vt:i4>0</vt:i4>
      </vt:variant>
      <vt:variant>
        <vt:i4>5</vt:i4>
      </vt:variant>
      <vt:variant>
        <vt:lpwstr>http://www.artscouncil.org.uk/artsmark/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NJB</dc:title>
  <dc:creator>Nicki.Galley</dc:creator>
  <cp:lastModifiedBy>Sarah Roberts</cp:lastModifiedBy>
  <cp:revision>2</cp:revision>
  <cp:lastPrinted>2018-12-11T11:49:00Z</cp:lastPrinted>
  <dcterms:created xsi:type="dcterms:W3CDTF">2021-02-12T14:14:00Z</dcterms:created>
  <dcterms:modified xsi:type="dcterms:W3CDTF">2021-02-12T14:14:00Z</dcterms:modified>
</cp:coreProperties>
</file>